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5E67A" w14:textId="77777777" w:rsidR="00741084" w:rsidRDefault="00741084" w:rsidP="00741084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77CC2" wp14:editId="1FA9FF49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2E58B" w14:textId="77777777" w:rsidR="00741084" w:rsidRPr="00536A81" w:rsidRDefault="00741084" w:rsidP="00741084">
                            <w:pPr>
                              <w:jc w:val="center"/>
                            </w:pPr>
                            <w:r>
                              <w:t>430-п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77CC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A92E58B" w14:textId="77777777" w:rsidR="00741084" w:rsidRPr="00536A81" w:rsidRDefault="00741084" w:rsidP="00741084">
                      <w:pPr>
                        <w:jc w:val="center"/>
                      </w:pPr>
                      <w:r>
                        <w:t>430-п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36112" wp14:editId="179FC94E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CC45C" w14:textId="77777777" w:rsidR="00741084" w:rsidRPr="00C06726" w:rsidRDefault="00741084" w:rsidP="00741084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36112" id="Text Box 11" o:spid="_x0000_s1027" type="#_x0000_t202" style="position:absolute;margin-left:124.75pt;margin-top:204pt;width:100.6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407CC45C" w14:textId="77777777" w:rsidR="00741084" w:rsidRPr="00C06726" w:rsidRDefault="00741084" w:rsidP="00741084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7FA800A" wp14:editId="100EDD26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>
        <w:rPr>
          <w:rFonts w:ascii="Times New Roman" w:hAnsi="Times New Roman" w:cs="Times New Roman"/>
          <w:noProof/>
          <w:sz w:val="28"/>
          <w:szCs w:val="28"/>
        </w:rPr>
        <w:t>Обустройство детской площадки в п. Усть-Пизя по ул. Космонавтов, 2 (1 этап)»</w:t>
      </w:r>
    </w:p>
    <w:p w14:paraId="01885105" w14:textId="43E218FA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bookmarkStart w:id="0" w:name="_GoBack"/>
      <w:bookmarkEnd w:id="0"/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пунктом 3 части 1</w:t>
      </w:r>
      <w:r w:rsidR="00883282">
        <w:rPr>
          <w:szCs w:val="28"/>
        </w:rPr>
        <w:t>, частью 4</w:t>
      </w:r>
      <w:r w:rsidR="00C65038">
        <w:rPr>
          <w:szCs w:val="28"/>
        </w:rPr>
        <w:t xml:space="preserve"> 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AD072D">
        <w:rPr>
          <w:szCs w:val="28"/>
        </w:rPr>
        <w:t>09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</w:t>
      </w:r>
      <w:r w:rsidR="000D488F">
        <w:rPr>
          <w:szCs w:val="28"/>
        </w:rPr>
        <w:t xml:space="preserve"> № </w:t>
      </w:r>
      <w:r w:rsidR="00B8215B">
        <w:rPr>
          <w:szCs w:val="28"/>
        </w:rPr>
        <w:t>2</w:t>
      </w:r>
      <w:r w:rsidR="00FF6BC7">
        <w:rPr>
          <w:szCs w:val="28"/>
        </w:rPr>
        <w:t xml:space="preserve">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074A52">
        <w:rPr>
          <w:szCs w:val="28"/>
        </w:rPr>
        <w:t>7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6B1AC34C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AD072D" w:rsidRPr="00AD072D">
        <w:rPr>
          <w:szCs w:val="28"/>
        </w:rPr>
        <w:t>Обустройство детской площадки в п. Усть-Пизя по ул.</w:t>
      </w:r>
      <w:r w:rsidR="00AD072D">
        <w:rPr>
          <w:szCs w:val="28"/>
        </w:rPr>
        <w:t xml:space="preserve"> </w:t>
      </w:r>
      <w:r w:rsidR="00AD072D" w:rsidRPr="00AD072D">
        <w:rPr>
          <w:szCs w:val="28"/>
        </w:rPr>
        <w:t>Космонавтов, 2 (1 этап)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54D2D23F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AD072D">
        <w:rPr>
          <w:szCs w:val="28"/>
        </w:rPr>
        <w:t>поселка Усть-Пизя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26994F0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14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6DA8BCD0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>Пермский край, Пермский муниципальный округ, поселок Усть-Пизя, улица Космонавтов, дом № 1а, рядом с магазином ИП Поляков А.Н.</w:t>
      </w:r>
      <w:r>
        <w:rPr>
          <w:szCs w:val="28"/>
        </w:rPr>
        <w:t>;</w:t>
      </w:r>
    </w:p>
    <w:p w14:paraId="347BC336" w14:textId="538E1BEA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9F51B4">
        <w:rPr>
          <w:szCs w:val="28"/>
        </w:rPr>
        <w:t>1</w:t>
      </w:r>
      <w:r w:rsidR="007E6B57">
        <w:rPr>
          <w:szCs w:val="28"/>
        </w:rPr>
        <w:t>5</w:t>
      </w:r>
      <w:r w:rsidRPr="0059388D">
        <w:rPr>
          <w:szCs w:val="28"/>
        </w:rPr>
        <w:t xml:space="preserve">.00 час. до </w:t>
      </w:r>
      <w:r w:rsidR="00F441FB">
        <w:rPr>
          <w:szCs w:val="28"/>
        </w:rPr>
        <w:t>1</w:t>
      </w:r>
      <w:r w:rsidR="007E6B57">
        <w:rPr>
          <w:szCs w:val="28"/>
        </w:rPr>
        <w:t>5</w:t>
      </w:r>
      <w:r w:rsidR="00DB07B8">
        <w:rPr>
          <w:szCs w:val="28"/>
        </w:rPr>
        <w:t>.</w:t>
      </w:r>
      <w:r w:rsidR="007E6B57">
        <w:rPr>
          <w:szCs w:val="28"/>
        </w:rPr>
        <w:t>3</w:t>
      </w:r>
      <w:r w:rsidR="00DB07B8">
        <w:rPr>
          <w:szCs w:val="28"/>
        </w:rPr>
        <w:t>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6329E8C6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>носимый на собрание</w:t>
      </w:r>
      <w:r w:rsidR="006C3C4E">
        <w:rPr>
          <w:szCs w:val="28"/>
        </w:rPr>
        <w:t>,</w:t>
      </w:r>
      <w:r w:rsidRPr="0059388D">
        <w:rPr>
          <w:szCs w:val="28"/>
        </w:rPr>
        <w:t xml:space="preserve">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7E6B57" w:rsidRPr="007E6B57">
        <w:rPr>
          <w:szCs w:val="28"/>
        </w:rPr>
        <w:t>Обустройство детской площадки в п. Усть-Пизя по ул. Космонавтов, 2 (1 этап)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1588F4EA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941416" w:rsidRPr="00941416">
        <w:t xml:space="preserve">территория проживания граждан в пределах </w:t>
      </w:r>
      <w:r w:rsidR="00E74DDB">
        <w:t>поселка Усть-Пизя</w:t>
      </w:r>
      <w:r w:rsidR="00143354" w:rsidRPr="006E3FDE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79F52A96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="00F550F2">
        <w:rPr>
          <w:szCs w:val="28"/>
        </w:rPr>
        <w:t>,</w:t>
      </w:r>
      <w:r w:rsidRPr="006E3FDE">
        <w:rPr>
          <w:szCs w:val="28"/>
        </w:rPr>
        <w:t xml:space="preserve"> – </w:t>
      </w:r>
      <w:r w:rsidR="00F550F2" w:rsidRPr="00F550F2">
        <w:rPr>
          <w:szCs w:val="28"/>
        </w:rPr>
        <w:t>122</w:t>
      </w:r>
      <w:r w:rsidR="00E74DDB" w:rsidRPr="00F550F2">
        <w:rPr>
          <w:szCs w:val="28"/>
        </w:rPr>
        <w:t xml:space="preserve"> человек</w:t>
      </w:r>
      <w:r w:rsidR="00F550F2">
        <w:rPr>
          <w:szCs w:val="28"/>
        </w:rPr>
        <w:t>а</w:t>
      </w:r>
      <w:r w:rsidR="00790E48" w:rsidRPr="00F550F2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39B39EF3" w14:textId="78669027" w:rsidR="00D222CB" w:rsidRDefault="00E74DDB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Полякова Елена Леонидовна</w:t>
      </w:r>
      <w:r w:rsidR="000032ED">
        <w:rPr>
          <w:szCs w:val="28"/>
        </w:rPr>
        <w:t>,</w:t>
      </w:r>
      <w:r w:rsidR="00790E48">
        <w:rPr>
          <w:szCs w:val="28"/>
        </w:rPr>
        <w:t xml:space="preserve"> </w:t>
      </w:r>
      <w:r w:rsidR="00541854" w:rsidRPr="00541854">
        <w:rPr>
          <w:szCs w:val="28"/>
        </w:rPr>
        <w:t>уполномоченный инициатор собрания</w:t>
      </w:r>
      <w:r w:rsidR="00D222CB">
        <w:rPr>
          <w:szCs w:val="28"/>
        </w:rPr>
        <w:t>;</w:t>
      </w:r>
    </w:p>
    <w:p w14:paraId="0FBA8456" w14:textId="23DF18FE" w:rsidR="00790E48" w:rsidRDefault="00E74DDB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Болотова</w:t>
      </w:r>
      <w:proofErr w:type="spellEnd"/>
      <w:r>
        <w:rPr>
          <w:szCs w:val="28"/>
        </w:rPr>
        <w:t xml:space="preserve"> Галина </w:t>
      </w:r>
      <w:proofErr w:type="spellStart"/>
      <w:r>
        <w:rPr>
          <w:szCs w:val="28"/>
        </w:rPr>
        <w:t>Ахметовна</w:t>
      </w:r>
      <w:proofErr w:type="spellEnd"/>
      <w:r w:rsidR="00D222CB" w:rsidRPr="00D222CB">
        <w:rPr>
          <w:szCs w:val="28"/>
        </w:rPr>
        <w:t>, уполномоченный инициатор собрания</w:t>
      </w:r>
      <w:r w:rsidR="000032ED">
        <w:rPr>
          <w:szCs w:val="28"/>
        </w:rPr>
        <w:t>.</w:t>
      </w:r>
    </w:p>
    <w:p w14:paraId="2463592E" w14:textId="34D02B26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D222CB">
        <w:rPr>
          <w:szCs w:val="28"/>
        </w:rPr>
        <w:t>ам</w:t>
      </w:r>
      <w:r w:rsidR="00790E48">
        <w:rPr>
          <w:szCs w:val="28"/>
        </w:rPr>
        <w:t>, указанн</w:t>
      </w:r>
      <w:r w:rsidR="00D222CB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A5D42" w14:textId="77777777" w:rsidR="00A044CD" w:rsidRDefault="00A044CD" w:rsidP="00DA5614">
      <w:r>
        <w:separator/>
      </w:r>
    </w:p>
  </w:endnote>
  <w:endnote w:type="continuationSeparator" w:id="0">
    <w:p w14:paraId="0B7C3400" w14:textId="77777777" w:rsidR="00A044CD" w:rsidRDefault="00A044CD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1C356284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2B20B1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47490" w14:textId="77777777" w:rsidR="00A044CD" w:rsidRDefault="00A044CD" w:rsidP="00DA5614">
      <w:r>
        <w:separator/>
      </w:r>
    </w:p>
  </w:footnote>
  <w:footnote w:type="continuationSeparator" w:id="0">
    <w:p w14:paraId="1783800E" w14:textId="77777777" w:rsidR="00A044CD" w:rsidRDefault="00A044CD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40109"/>
    <w:rsid w:val="00041B23"/>
    <w:rsid w:val="00045790"/>
    <w:rsid w:val="00046D9E"/>
    <w:rsid w:val="00053764"/>
    <w:rsid w:val="00053CE4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21E"/>
    <w:rsid w:val="002B0393"/>
    <w:rsid w:val="002B1A2D"/>
    <w:rsid w:val="002B20B1"/>
    <w:rsid w:val="002C1A0E"/>
    <w:rsid w:val="002C5595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3423"/>
    <w:rsid w:val="00494227"/>
    <w:rsid w:val="004949DB"/>
    <w:rsid w:val="00494D88"/>
    <w:rsid w:val="004974BF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3C4E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1084"/>
    <w:rsid w:val="00742394"/>
    <w:rsid w:val="007455A1"/>
    <w:rsid w:val="00746678"/>
    <w:rsid w:val="00750A24"/>
    <w:rsid w:val="00753C10"/>
    <w:rsid w:val="00763E87"/>
    <w:rsid w:val="00765249"/>
    <w:rsid w:val="00776282"/>
    <w:rsid w:val="00780D23"/>
    <w:rsid w:val="00784AC5"/>
    <w:rsid w:val="0078603E"/>
    <w:rsid w:val="00787A05"/>
    <w:rsid w:val="00790E48"/>
    <w:rsid w:val="0079448D"/>
    <w:rsid w:val="007A212B"/>
    <w:rsid w:val="007A2E8A"/>
    <w:rsid w:val="007B112A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24E1"/>
    <w:rsid w:val="008169D7"/>
    <w:rsid w:val="00816C03"/>
    <w:rsid w:val="008204B1"/>
    <w:rsid w:val="008233B2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3282"/>
    <w:rsid w:val="0088484F"/>
    <w:rsid w:val="00885004"/>
    <w:rsid w:val="00887289"/>
    <w:rsid w:val="00894928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85C66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044CD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13481"/>
    <w:rsid w:val="00B21458"/>
    <w:rsid w:val="00B26611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91744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609FD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9603C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410D9"/>
    <w:rsid w:val="00F41941"/>
    <w:rsid w:val="00F43101"/>
    <w:rsid w:val="00F441FB"/>
    <w:rsid w:val="00F44F4C"/>
    <w:rsid w:val="00F469DA"/>
    <w:rsid w:val="00F50D90"/>
    <w:rsid w:val="00F542D7"/>
    <w:rsid w:val="00F550F2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3BF7E-145E-4E84-BE12-B09C67C6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2026-02-16T05:39:00Z</cp:lastPrinted>
  <dcterms:created xsi:type="dcterms:W3CDTF">2026-03-02T10:08:00Z</dcterms:created>
  <dcterms:modified xsi:type="dcterms:W3CDTF">2026-03-02T10:08:00Z</dcterms:modified>
</cp:coreProperties>
</file>